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E74" w:rsidRPr="003E2ECD" w:rsidRDefault="00BC0E74" w:rsidP="003E2ECD">
      <w:pPr>
        <w:jc w:val="center"/>
        <w:rPr>
          <w:rFonts w:ascii="Book Antiqua" w:hAnsi="Book Antiqua" w:cs="Book Antiqua"/>
          <w:b/>
          <w:bCs/>
          <w:sz w:val="28"/>
          <w:szCs w:val="28"/>
        </w:rPr>
      </w:pPr>
      <w:r w:rsidRPr="003E2ECD">
        <w:rPr>
          <w:rFonts w:ascii="Book Antiqua" w:hAnsi="Book Antiqua" w:cs="Book Antiqua"/>
          <w:b/>
          <w:bCs/>
          <w:sz w:val="28"/>
          <w:szCs w:val="28"/>
        </w:rPr>
        <w:t>Edit Bónácz, 11/E: Mein Weg zur Schule</w:t>
      </w:r>
    </w:p>
    <w:p w:rsidR="00BC0E74" w:rsidRPr="008D4F8A" w:rsidRDefault="00BC0E74" w:rsidP="008D4F8A">
      <w:r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0" o:spid="_x0000_s1026" type="#_x0000_t75" alt="IMG_20160510_170719.jpg" style="position:absolute;margin-left:52.5pt;margin-top:37.85pt;width:225.6pt;height:170.25pt;z-index:251645952;visibility:visible;mso-position-horizontal-relative:margin;mso-position-vertical-relative:margin">
            <v:imagedata r:id="rId6" o:title=""/>
            <w10:wrap type="square" anchorx="margin" anchory="margin"/>
          </v:shape>
        </w:pict>
      </w:r>
    </w:p>
    <w:p w:rsidR="00BC0E74" w:rsidRPr="008D4F8A" w:rsidRDefault="00BC0E74" w:rsidP="008D4F8A"/>
    <w:p w:rsidR="00BC0E74" w:rsidRPr="008D4F8A" w:rsidRDefault="00BC0E74" w:rsidP="008D4F8A"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2.05pt;margin-top:7.85pt;width:209.3pt;height:153.95pt;z-index:251656192" stroked="f">
            <v:textbox style="mso-next-textbox:#_x0000_s1027;mso-fit-shape-to-text:t">
              <w:txbxContent>
                <w:p w:rsidR="00BC0E74" w:rsidRPr="003E2ECD" w:rsidRDefault="00BC0E74" w:rsidP="005D3B7E">
                  <w:pPr>
                    <w:jc w:val="center"/>
                    <w:rPr>
                      <w:rFonts w:ascii="Book Antiqua" w:hAnsi="Book Antiqua" w:cs="Book Antiqua"/>
                    </w:rPr>
                  </w:pPr>
                  <w:r w:rsidRPr="003E2ECD">
                    <w:rPr>
                      <w:rFonts w:ascii="Book Antiqua" w:hAnsi="Book Antiqua" w:cs="Book Antiqua"/>
                    </w:rPr>
                    <w:t>Ich wohne in Berettyóújfalu. Das ist eine kleine Stadt. Auf dem ersten Bild können Sie meine Bushaltestelle sehen.</w:t>
                  </w:r>
                </w:p>
              </w:txbxContent>
            </v:textbox>
          </v:shape>
        </w:pict>
      </w:r>
    </w:p>
    <w:p w:rsidR="00BC0E74" w:rsidRPr="008D4F8A" w:rsidRDefault="00BC0E74" w:rsidP="008D4F8A"/>
    <w:p w:rsidR="00BC0E74" w:rsidRPr="008D4F8A" w:rsidRDefault="00BC0E74" w:rsidP="008D4F8A"/>
    <w:p w:rsidR="00BC0E74" w:rsidRPr="008D4F8A" w:rsidRDefault="00BC0E74" w:rsidP="008D4F8A"/>
    <w:p w:rsidR="00BC0E74" w:rsidRPr="008D4F8A" w:rsidRDefault="00BC0E74" w:rsidP="008D4F8A"/>
    <w:p w:rsidR="00BC0E74" w:rsidRPr="008D4F8A" w:rsidRDefault="00BC0E74" w:rsidP="008D4F8A"/>
    <w:p w:rsidR="00BC0E74" w:rsidRDefault="00BC0E74" w:rsidP="008D4F8A">
      <w:r>
        <w:rPr>
          <w:noProof/>
          <w:lang w:eastAsia="hu-HU"/>
        </w:rPr>
        <w:pict>
          <v:shape id="Kép 1" o:spid="_x0000_s1028" type="#_x0000_t75" alt="IMG_20160510_170807.jpg" style="position:absolute;margin-left:1.8pt;margin-top:247.6pt;width:227pt;height:170.25pt;z-index:251646976;visibility:visible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BC0E74" w:rsidRDefault="00BC0E74" w:rsidP="008D4F8A">
      <w:r>
        <w:rPr>
          <w:noProof/>
          <w:lang w:eastAsia="hu-HU"/>
        </w:rPr>
        <w:pict>
          <v:shape id="Kép 4" o:spid="_x0000_s1029" type="#_x0000_t75" alt="derecske.PNG" style="position:absolute;margin-left:1.8pt;margin-top:618.85pt;width:345.35pt;height:155.85pt;z-index:251648000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BC0E74" w:rsidRPr="008D4F8A" w:rsidRDefault="00BC0E74" w:rsidP="008D4F8A">
      <w:r>
        <w:rPr>
          <w:noProof/>
          <w:lang w:eastAsia="hu-HU"/>
        </w:rPr>
        <w:pict>
          <v:shape id="_x0000_s1030" type="#_x0000_t202" style="position:absolute;margin-left:12.95pt;margin-top:9.1pt;width:209.3pt;height:101.7pt;z-index:251657216" stroked="f">
            <v:textbox style="mso-next-textbox:#_x0000_s1030">
              <w:txbxContent>
                <w:p w:rsidR="00BC0E74" w:rsidRPr="003E2ECD" w:rsidRDefault="00BC0E74" w:rsidP="005D3B7E">
                  <w:pPr>
                    <w:jc w:val="center"/>
                    <w:rPr>
                      <w:rFonts w:ascii="Book Antiqua" w:hAnsi="Book Antiqua" w:cs="Book Antiqua"/>
                      <w:sz w:val="28"/>
                      <w:szCs w:val="28"/>
                    </w:rPr>
                  </w:pPr>
                  <w:r w:rsidRPr="003E2ECD">
                    <w:rPr>
                      <w:rFonts w:ascii="Book Antiqua" w:hAnsi="Book Antiqua" w:cs="Book Antiqua"/>
                    </w:rPr>
                    <w:t xml:space="preserve">Es gibt ein großes Einkaufszentrum (Lidl) gegenüber der Bushaltestelle und es gibt einen Rundverkehr </w:t>
                  </w:r>
                  <w:r w:rsidRPr="003E2ECD">
                    <w:rPr>
                      <w:rFonts w:ascii="Book Antiqua" w:hAnsi="Book Antiqua" w:cs="Book Antiqua"/>
                      <w:lang w:eastAsia="hu-HU"/>
                    </w:rPr>
                    <w:t>in der Nähe. Ich gehe hier zu</w:t>
                  </w:r>
                  <w:r w:rsidRPr="003E2ECD">
                    <w:rPr>
                      <w:rFonts w:ascii="Book Antiqua" w:hAnsi="Book Antiqua" w:cs="Book Antiqua"/>
                      <w:sz w:val="28"/>
                      <w:szCs w:val="28"/>
                      <w:lang w:eastAsia="hu-HU"/>
                    </w:rPr>
                    <w:t xml:space="preserve"> </w:t>
                  </w:r>
                  <w:r w:rsidRPr="003E2ECD">
                    <w:rPr>
                      <w:rFonts w:ascii="Book Antiqua" w:hAnsi="Book Antiqua" w:cs="Book Antiqua"/>
                      <w:lang w:eastAsia="hu-HU"/>
                    </w:rPr>
                    <w:t>Fuss zur</w:t>
                  </w:r>
                  <w:r w:rsidRPr="003E2ECD">
                    <w:rPr>
                      <w:rFonts w:ascii="Book Antiqua" w:hAnsi="Book Antiqua" w:cs="Book Antiqua"/>
                      <w:sz w:val="28"/>
                      <w:szCs w:val="28"/>
                      <w:lang w:eastAsia="hu-HU"/>
                    </w:rPr>
                    <w:t xml:space="preserve"> </w:t>
                  </w:r>
                  <w:r w:rsidRPr="003E2ECD">
                    <w:rPr>
                      <w:rFonts w:ascii="Book Antiqua" w:hAnsi="Book Antiqua" w:cs="Book Antiqua"/>
                      <w:lang w:eastAsia="hu-HU"/>
                    </w:rPr>
                    <w:t>Bushaltestelle. Es ist etwa zehn</w:t>
                  </w:r>
                  <w:r w:rsidRPr="003E2ECD">
                    <w:rPr>
                      <w:rFonts w:ascii="Book Antiqua" w:hAnsi="Book Antiqua" w:cs="Book Antiqua"/>
                      <w:sz w:val="28"/>
                      <w:szCs w:val="28"/>
                      <w:lang w:eastAsia="hu-HU"/>
                    </w:rPr>
                    <w:t xml:space="preserve"> </w:t>
                  </w:r>
                  <w:r w:rsidRPr="003E2ECD">
                    <w:rPr>
                      <w:rFonts w:ascii="Book Antiqua" w:hAnsi="Book Antiqua" w:cs="Book Antiqua"/>
                      <w:lang w:eastAsia="hu-HU"/>
                    </w:rPr>
                    <w:t>Minuten.</w:t>
                  </w:r>
                </w:p>
                <w:p w:rsidR="00BC0E74" w:rsidRPr="005D3B7E" w:rsidRDefault="00BC0E74" w:rsidP="005D3B7E"/>
              </w:txbxContent>
            </v:textbox>
          </v:shape>
        </w:pict>
      </w:r>
    </w:p>
    <w:p w:rsidR="00BC0E74" w:rsidRPr="008D4F8A" w:rsidRDefault="00BC0E74" w:rsidP="008D4F8A"/>
    <w:p w:rsidR="00BC0E74" w:rsidRPr="008D4F8A" w:rsidRDefault="00BC0E74" w:rsidP="008D4F8A"/>
    <w:p w:rsidR="00BC0E74" w:rsidRPr="008D4F8A" w:rsidRDefault="00BC0E74" w:rsidP="008D4F8A"/>
    <w:p w:rsidR="00BC0E74" w:rsidRPr="008D4F8A" w:rsidRDefault="00BC0E74" w:rsidP="008D4F8A"/>
    <w:p w:rsidR="00BC0E74" w:rsidRPr="008D4F8A" w:rsidRDefault="00BC0E74" w:rsidP="008D4F8A"/>
    <w:p w:rsidR="00BC0E74" w:rsidRPr="008D4F8A" w:rsidRDefault="00BC0E74" w:rsidP="008D4F8A">
      <w:r>
        <w:rPr>
          <w:noProof/>
          <w:lang w:eastAsia="hu-HU"/>
        </w:rPr>
        <w:pict>
          <v:shape id="Kép 3" o:spid="_x0000_s1031" type="#_x0000_t75" alt="puszta.PNG" style="position:absolute;margin-left:217.15pt;margin-top:10pt;width:319.65pt;height:127.7pt;z-index:251669504;visibility:visible">
            <v:imagedata r:id="rId9" o:title=""/>
            <w10:wrap type="square"/>
          </v:shape>
        </w:pict>
      </w:r>
    </w:p>
    <w:p w:rsidR="00BC0E74" w:rsidRPr="008D4F8A" w:rsidRDefault="00BC0E74" w:rsidP="008D4F8A">
      <w:r>
        <w:rPr>
          <w:noProof/>
          <w:lang w:eastAsia="hu-HU"/>
        </w:rPr>
        <w:pict>
          <v:shape id="_x0000_s1032" type="#_x0000_t202" style="position:absolute;margin-left:1.15pt;margin-top:8.35pt;width:201.8pt;height:153.95pt;z-index:251658240" stroked="f">
            <v:textbox style="mso-next-textbox:#_x0000_s1032;mso-fit-shape-to-text:t">
              <w:txbxContent>
                <w:p w:rsidR="00BC0E74" w:rsidRPr="00105697" w:rsidRDefault="00BC0E74" w:rsidP="00CE425D">
                  <w:pPr>
                    <w:jc w:val="center"/>
                    <w:rPr>
                      <w:rFonts w:ascii="Book Antiqua" w:hAnsi="Book Antiqua" w:cs="Book Antiqua"/>
                    </w:rPr>
                  </w:pPr>
                  <w:r w:rsidRPr="00105697">
                    <w:rPr>
                      <w:rFonts w:ascii="Book Antiqua" w:hAnsi="Book Antiqua" w:cs="Book Antiqua"/>
                    </w:rPr>
                    <w:t>Zur Schule fahre ich mit</w:t>
                  </w:r>
                  <w:r>
                    <w:rPr>
                      <w:rFonts w:ascii="Book Antiqua" w:hAnsi="Book Antiqua" w:cs="Book Antiqua"/>
                    </w:rPr>
                    <w:t xml:space="preserve"> dem</w:t>
                  </w:r>
                  <w:r w:rsidRPr="00105697">
                    <w:rPr>
                      <w:rFonts w:ascii="Book Antiqua" w:hAnsi="Book Antiqua" w:cs="Book Antiqua"/>
                    </w:rPr>
                    <w:t xml:space="preserve"> Bus. Der Weg ist ziemlich weit und langweilig, es ist zirca fünfzig Minuten. Die Aussicht ist</w:t>
                  </w:r>
                  <w:r>
                    <w:rPr>
                      <w:rFonts w:ascii="Book Antiqua" w:hAnsi="Book Antiqua" w:cs="Book Antiqua"/>
                    </w:rPr>
                    <w:t xml:space="preserve"> meistens die Einöde zwischen d</w:t>
                  </w:r>
                  <w:r w:rsidRPr="00105697">
                    <w:rPr>
                      <w:rFonts w:ascii="Book Antiqua" w:hAnsi="Book Antiqua" w:cs="Book Antiqua"/>
                    </w:rPr>
                    <w:t>e</w:t>
                  </w:r>
                  <w:r>
                    <w:rPr>
                      <w:rFonts w:ascii="Book Antiqua" w:hAnsi="Book Antiqua" w:cs="Book Antiqua"/>
                    </w:rPr>
                    <w:t>n</w:t>
                  </w:r>
                  <w:r w:rsidRPr="00105697">
                    <w:rPr>
                      <w:rFonts w:ascii="Book Antiqua" w:hAnsi="Book Antiqua" w:cs="Book Antiqua"/>
                    </w:rPr>
                    <w:t xml:space="preserve"> St</w:t>
                  </w:r>
                  <w:r w:rsidRPr="00105697">
                    <w:rPr>
                      <w:rFonts w:ascii="Book Antiqua" w:hAnsi="Book Antiqua" w:cs="Book Antiqua"/>
                      <w:lang w:eastAsia="hu-HU"/>
                    </w:rPr>
                    <w:t>ädte</w:t>
                  </w:r>
                  <w:r>
                    <w:rPr>
                      <w:rFonts w:ascii="Book Antiqua" w:hAnsi="Book Antiqua" w:cs="Book Antiqua"/>
                      <w:lang w:eastAsia="hu-HU"/>
                    </w:rPr>
                    <w:t>n</w:t>
                  </w:r>
                  <w:r w:rsidRPr="00105697">
                    <w:rPr>
                      <w:rFonts w:ascii="Book Antiqua" w:hAnsi="Book Antiqua" w:cs="Book Antiqua"/>
                      <w:lang w:eastAsia="hu-HU"/>
                    </w:rPr>
                    <w:t>.</w:t>
                  </w:r>
                </w:p>
              </w:txbxContent>
            </v:textbox>
          </v:shape>
        </w:pict>
      </w:r>
    </w:p>
    <w:p w:rsidR="00BC0E74" w:rsidRPr="008D4F8A" w:rsidRDefault="00BC0E74" w:rsidP="008D4F8A"/>
    <w:p w:rsidR="00BC0E74" w:rsidRPr="008D4F8A" w:rsidRDefault="00BC0E74" w:rsidP="008D4F8A"/>
    <w:p w:rsidR="00BC0E74" w:rsidRPr="008D4F8A" w:rsidRDefault="00BC0E74" w:rsidP="008D4F8A"/>
    <w:p w:rsidR="00BC0E74" w:rsidRPr="008D4F8A" w:rsidRDefault="00BC0E74" w:rsidP="008D4F8A"/>
    <w:p w:rsidR="00BC0E74" w:rsidRPr="008D4F8A" w:rsidRDefault="00BC0E74" w:rsidP="008D4F8A"/>
    <w:p w:rsidR="00BC0E74" w:rsidRPr="008D4F8A" w:rsidRDefault="00BC0E74" w:rsidP="008D4F8A"/>
    <w:p w:rsidR="00BC0E74" w:rsidRPr="008D4F8A" w:rsidRDefault="00BC0E74" w:rsidP="008D4F8A">
      <w:r>
        <w:rPr>
          <w:noProof/>
          <w:lang w:eastAsia="hu-HU"/>
        </w:rPr>
        <w:pict>
          <v:shape id="_x0000_s1033" type="#_x0000_t202" style="position:absolute;margin-left:-7.4pt;margin-top:17.9pt;width:209.3pt;height:153.95pt;z-index:251659264" stroked="f">
            <v:textbox style="mso-next-textbox:#_x0000_s1033;mso-fit-shape-to-text:t">
              <w:txbxContent>
                <w:p w:rsidR="00BC0E74" w:rsidRPr="00105697" w:rsidRDefault="00BC0E74" w:rsidP="00CE425D">
                  <w:pPr>
                    <w:jc w:val="center"/>
                    <w:rPr>
                      <w:rFonts w:ascii="Book Antiqua" w:hAnsi="Book Antiqua" w:cs="Book Antiqua"/>
                    </w:rPr>
                  </w:pPr>
                  <w:r>
                    <w:rPr>
                      <w:rFonts w:ascii="Book Antiqua" w:hAnsi="Book Antiqua" w:cs="Book Antiqua"/>
                    </w:rPr>
                    <w:t>Es gibt viele</w:t>
                  </w:r>
                  <w:r w:rsidRPr="00105697">
                    <w:rPr>
                      <w:rFonts w:ascii="Book Antiqua" w:hAnsi="Book Antiqua" w:cs="Book Antiqua"/>
                    </w:rPr>
                    <w:t xml:space="preserve"> Haltestellen, aber die wichtigest</w:t>
                  </w:r>
                  <w:r>
                    <w:rPr>
                      <w:rFonts w:ascii="Book Antiqua" w:hAnsi="Book Antiqua" w:cs="Book Antiqua"/>
                    </w:rPr>
                    <w:t>en sind in den</w:t>
                  </w:r>
                  <w:r w:rsidRPr="00105697">
                    <w:rPr>
                      <w:rFonts w:ascii="Book Antiqua" w:hAnsi="Book Antiqua" w:cs="Book Antiqua"/>
                    </w:rPr>
                    <w:t xml:space="preserve"> St</w:t>
                  </w:r>
                  <w:r w:rsidRPr="00105697">
                    <w:rPr>
                      <w:rFonts w:ascii="Book Antiqua" w:hAnsi="Book Antiqua" w:cs="Book Antiqua"/>
                      <w:lang w:eastAsia="hu-HU"/>
                    </w:rPr>
                    <w:t>ädte</w:t>
                  </w:r>
                  <w:r>
                    <w:rPr>
                      <w:rFonts w:ascii="Book Antiqua" w:hAnsi="Book Antiqua" w:cs="Book Antiqua"/>
                      <w:lang w:eastAsia="hu-HU"/>
                    </w:rPr>
                    <w:t>n oder in den</w:t>
                  </w:r>
                  <w:r w:rsidRPr="00105697">
                    <w:rPr>
                      <w:rFonts w:ascii="Book Antiqua" w:hAnsi="Book Antiqua" w:cs="Book Antiqua"/>
                      <w:lang w:eastAsia="hu-HU"/>
                    </w:rPr>
                    <w:t xml:space="preserve"> Dörfer</w:t>
                  </w:r>
                  <w:r>
                    <w:rPr>
                      <w:rFonts w:ascii="Book Antiqua" w:hAnsi="Book Antiqua" w:cs="Book Antiqua"/>
                      <w:lang w:eastAsia="hu-HU"/>
                    </w:rPr>
                    <w:t>n</w:t>
                  </w:r>
                  <w:r w:rsidRPr="00105697">
                    <w:rPr>
                      <w:rFonts w:ascii="Book Antiqua" w:hAnsi="Book Antiqua" w:cs="Book Antiqua"/>
                      <w:lang w:eastAsia="hu-HU"/>
                    </w:rPr>
                    <w:t>. Hier könn</w:t>
                  </w:r>
                  <w:r>
                    <w:rPr>
                      <w:rFonts w:ascii="Book Antiqua" w:hAnsi="Book Antiqua" w:cs="Book Antiqua"/>
                      <w:lang w:eastAsia="hu-HU"/>
                    </w:rPr>
                    <w:t xml:space="preserve">en Sie Derecske sehen. Immer </w:t>
                  </w:r>
                  <w:r w:rsidRPr="00105697">
                    <w:rPr>
                      <w:rFonts w:ascii="Book Antiqua" w:hAnsi="Book Antiqua" w:cs="Book Antiqua"/>
                      <w:lang w:eastAsia="hu-HU"/>
                    </w:rPr>
                    <w:t>ste</w:t>
                  </w:r>
                  <w:r>
                    <w:rPr>
                      <w:rFonts w:ascii="Book Antiqua" w:hAnsi="Book Antiqua" w:cs="Book Antiqua"/>
                      <w:lang w:eastAsia="hu-HU"/>
                    </w:rPr>
                    <w:t>i</w:t>
                  </w:r>
                  <w:r w:rsidRPr="00105697">
                    <w:rPr>
                      <w:rFonts w:ascii="Book Antiqua" w:hAnsi="Book Antiqua" w:cs="Book Antiqua"/>
                      <w:lang w:eastAsia="hu-HU"/>
                    </w:rPr>
                    <w:t>gen sehr viele Menschen hier</w:t>
                  </w:r>
                  <w:r>
                    <w:rPr>
                      <w:rFonts w:ascii="Book Antiqua" w:hAnsi="Book Antiqua" w:cs="Book Antiqua"/>
                      <w:lang w:eastAsia="hu-HU"/>
                    </w:rPr>
                    <w:t xml:space="preserve"> ein</w:t>
                  </w:r>
                  <w:r w:rsidRPr="00105697">
                    <w:rPr>
                      <w:rFonts w:ascii="Book Antiqua" w:hAnsi="Book Antiqua" w:cs="Book Antiqua"/>
                      <w:lang w:eastAsia="hu-HU"/>
                    </w:rPr>
                    <w:t>.</w:t>
                  </w:r>
                </w:p>
              </w:txbxContent>
            </v:textbox>
          </v:shape>
        </w:pict>
      </w:r>
    </w:p>
    <w:p w:rsidR="00BC0E74" w:rsidRPr="008D4F8A" w:rsidRDefault="00BC0E74" w:rsidP="008D4F8A"/>
    <w:p w:rsidR="00BC0E74" w:rsidRPr="008D4F8A" w:rsidRDefault="00BC0E74" w:rsidP="008D4F8A"/>
    <w:p w:rsidR="00BC0E74" w:rsidRDefault="00BC0E74" w:rsidP="008D4F8A"/>
    <w:p w:rsidR="00BC0E74" w:rsidRDefault="00BC0E74" w:rsidP="008D4F8A">
      <w:pPr>
        <w:tabs>
          <w:tab w:val="left" w:pos="1027"/>
        </w:tabs>
      </w:pPr>
      <w:r>
        <w:tab/>
      </w:r>
    </w:p>
    <w:p w:rsidR="00BC0E74" w:rsidRDefault="00BC0E74">
      <w:r>
        <w:rPr>
          <w:noProof/>
          <w:lang w:eastAsia="hu-HU"/>
        </w:rPr>
        <w:pict>
          <v:shape id="_x0000_s1034" type="#_x0000_t202" style="position:absolute;margin-left:-3.05pt;margin-top:10.95pt;width:209.3pt;height:113.3pt;z-index:251661312" stroked="f">
            <v:textbox style="mso-next-textbox:#_x0000_s1034">
              <w:txbxContent>
                <w:p w:rsidR="00BC0E74" w:rsidRPr="00105697" w:rsidRDefault="00BC0E74" w:rsidP="00D27613">
                  <w:pPr>
                    <w:jc w:val="center"/>
                    <w:rPr>
                      <w:rFonts w:ascii="Book Antiqua" w:hAnsi="Book Antiqua" w:cs="Book Antiqua"/>
                    </w:rPr>
                  </w:pPr>
                  <w:r w:rsidRPr="00105697">
                    <w:rPr>
                      <w:rFonts w:ascii="Book Antiqua" w:hAnsi="Book Antiqua" w:cs="Book Antiqua"/>
                    </w:rPr>
                    <w:t>Das ist der Csemetekert. Es ist nach Derecske. Hier gibt es viele Obst</w:t>
                  </w:r>
                  <w:r>
                    <w:rPr>
                      <w:rFonts w:ascii="Book Antiqua" w:hAnsi="Book Antiqua" w:cs="Book Antiqua"/>
                    </w:rPr>
                    <w:t>bäume</w:t>
                  </w:r>
                  <w:r w:rsidRPr="00105697">
                    <w:rPr>
                      <w:rFonts w:ascii="Book Antiqua" w:hAnsi="Book Antiqua" w:cs="Book Antiqua"/>
                    </w:rPr>
                    <w:t xml:space="preserve">: </w:t>
                  </w:r>
                  <w:r w:rsidRPr="00105697">
                    <w:rPr>
                      <w:rFonts w:ascii="Book Antiqua" w:hAnsi="Book Antiqua" w:cs="Book Antiqua"/>
                      <w:color w:val="333333"/>
                    </w:rPr>
                    <w:br/>
                    <w:t>Ä</w:t>
                  </w:r>
                  <w:r>
                    <w:rPr>
                      <w:rFonts w:ascii="Book Antiqua" w:hAnsi="Book Antiqua" w:cs="Book Antiqua"/>
                    </w:rPr>
                    <w:t>pfel</w:t>
                  </w:r>
                  <w:r w:rsidRPr="00105697">
                    <w:rPr>
                      <w:rFonts w:ascii="Book Antiqua" w:hAnsi="Book Antiqua" w:cs="Book Antiqua"/>
                      <w:color w:val="333333"/>
                      <w:sz w:val="16"/>
                      <w:szCs w:val="16"/>
                    </w:rPr>
                    <w:t xml:space="preserve">, </w:t>
                  </w:r>
                  <w:r w:rsidRPr="00105697">
                    <w:rPr>
                      <w:rFonts w:ascii="Book Antiqua" w:hAnsi="Book Antiqua" w:cs="Book Antiqua"/>
                    </w:rPr>
                    <w:t>Weichselkirschen, Birnen und so weiter. Cse</w:t>
                  </w:r>
                  <w:r>
                    <w:rPr>
                      <w:rFonts w:ascii="Book Antiqua" w:hAnsi="Book Antiqua" w:cs="Book Antiqua"/>
                    </w:rPr>
                    <w:t>metekert ist zirca in der Mitte</w:t>
                  </w:r>
                  <w:r w:rsidRPr="00105697">
                    <w:rPr>
                      <w:rFonts w:ascii="Book Antiqua" w:hAnsi="Book Antiqua" w:cs="Book Antiqua"/>
                    </w:rPr>
                    <w:t xml:space="preserve"> </w:t>
                  </w:r>
                  <w:r>
                    <w:rPr>
                      <w:rFonts w:ascii="Book Antiqua" w:hAnsi="Book Antiqua" w:cs="Book Antiqua"/>
                    </w:rPr>
                    <w:t>d</w:t>
                  </w:r>
                  <w:r w:rsidRPr="00105697">
                    <w:rPr>
                      <w:rFonts w:ascii="Book Antiqua" w:hAnsi="Book Antiqua" w:cs="Book Antiqua"/>
                    </w:rPr>
                    <w:t>e</w:t>
                  </w:r>
                  <w:r>
                    <w:rPr>
                      <w:rFonts w:ascii="Book Antiqua" w:hAnsi="Book Antiqua" w:cs="Book Antiqua"/>
                    </w:rPr>
                    <w:t>r</w:t>
                  </w:r>
                  <w:r w:rsidRPr="00105697">
                    <w:rPr>
                      <w:rFonts w:ascii="Book Antiqua" w:hAnsi="Book Antiqua" w:cs="Book Antiqua"/>
                    </w:rPr>
                    <w:t xml:space="preserve"> Fahrt.</w:t>
                  </w:r>
                </w:p>
                <w:p w:rsidR="00BC0E74" w:rsidRDefault="00BC0E74" w:rsidP="00D27613">
                  <w:pPr>
                    <w:jc w:val="center"/>
                    <w:rPr>
                      <w:rFonts w:ascii="Verdana" w:hAnsi="Verdana" w:cs="Verdana"/>
                      <w:color w:val="333333"/>
                      <w:sz w:val="16"/>
                      <w:szCs w:val="16"/>
                    </w:rPr>
                  </w:pPr>
                </w:p>
                <w:p w:rsidR="00BC0E74" w:rsidRDefault="00BC0E74" w:rsidP="00CE425D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Kép 5" o:spid="_x0000_s1035" type="#_x0000_t75" alt="csemetekert.PNG" style="position:absolute;margin-left:213.4pt;margin-top:-11pt;width:322.8pt;height:141.45pt;z-index:251660288;visibility:visible">
            <v:imagedata r:id="rId10" o:title="" cropleft="705f"/>
            <w10:wrap type="square"/>
          </v:shape>
        </w:pict>
      </w:r>
      <w:r>
        <w:br w:type="textWrapping" w:clear="all"/>
      </w:r>
    </w:p>
    <w:p w:rsidR="00BC0E74" w:rsidRDefault="00BC0E74">
      <w:r>
        <w:rPr>
          <w:noProof/>
          <w:lang w:eastAsia="hu-HU"/>
        </w:rPr>
        <w:pict>
          <v:shape id="_x0000_s1036" type="#_x0000_t202" style="position:absolute;margin-left:335.5pt;margin-top:411.05pt;width:209.3pt;height:89.8pt;z-index:251664384" stroked="f">
            <v:textbox style="mso-next-textbox:#_x0000_s1036;mso-fit-shape-to-text:t">
              <w:txbxContent>
                <w:p w:rsidR="00BC0E74" w:rsidRPr="00105697" w:rsidRDefault="00BC0E74" w:rsidP="008D138A">
                  <w:pPr>
                    <w:jc w:val="center"/>
                    <w:rPr>
                      <w:rFonts w:ascii="Book Antiqua" w:hAnsi="Book Antiqua" w:cs="Book Antiqua"/>
                      <w:color w:val="333333"/>
                      <w:sz w:val="16"/>
                      <w:szCs w:val="16"/>
                      <w:lang w:eastAsia="hu-HU"/>
                    </w:rPr>
                  </w:pPr>
                  <w:r w:rsidRPr="00105697">
                    <w:rPr>
                      <w:rFonts w:ascii="Book Antiqua" w:hAnsi="Book Antiqua" w:cs="Book Antiqua"/>
                    </w:rPr>
                    <w:t xml:space="preserve">Ich kann jeden Tag das </w:t>
                  </w:r>
                  <w:r>
                    <w:rPr>
                      <w:rFonts w:ascii="Book Antiqua" w:hAnsi="Book Antiqua" w:cs="Book Antiqua"/>
                    </w:rPr>
                    <w:t>Kraftwerk</w:t>
                  </w:r>
                  <w:r w:rsidRPr="00105697">
                    <w:rPr>
                      <w:rFonts w:ascii="Book Antiqua" w:hAnsi="Book Antiqua" w:cs="Book Antiqua"/>
                    </w:rPr>
                    <w:t xml:space="preserve"> aus dem Bus sehen. Daher ist die </w:t>
                  </w:r>
                  <w:r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End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station, wo ich aussteige</w:t>
                  </w:r>
                  <w:r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, </w:t>
                  </w:r>
                  <w:r w:rsidRPr="00105697">
                    <w:rPr>
                      <w:rFonts w:ascii="Book Antiqua" w:hAnsi="Book Antiqua" w:cs="Book Antiqua"/>
                    </w:rPr>
                    <w:t>nicht so weit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.</w:t>
                  </w:r>
                </w:p>
                <w:p w:rsidR="00BC0E74" w:rsidRDefault="00BC0E74" w:rsidP="008D138A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Kép 7" o:spid="_x0000_s1037" type="#_x0000_t75" alt="sáránd.PNG" style="position:absolute;margin-left:220pt;margin-top:180pt;width:324.95pt;height:141.45pt;z-index:251650048;visibility:visible;mso-position-horizontal-relative:margin;mso-position-vertical-relative:margin">
            <v:imagedata r:id="rId11" o:title=""/>
            <w10:wrap type="square" anchorx="margin" anchory="margin"/>
          </v:shape>
        </w:pict>
      </w:r>
      <w:r>
        <w:rPr>
          <w:noProof/>
          <w:lang w:eastAsia="hu-HU"/>
        </w:rPr>
        <w:pict>
          <v:shape id="_x0000_s1038" type="#_x0000_t202" style="position:absolute;margin-left:-345.3pt;margin-top:228.3pt;width:209.3pt;height:153.95pt;z-index:251663360" stroked="f">
            <v:textbox style="mso-next-textbox:#_x0000_s1038;mso-fit-shape-to-text:t">
              <w:txbxContent>
                <w:p w:rsidR="00BC0E74" w:rsidRPr="00105697" w:rsidRDefault="00BC0E74" w:rsidP="00D27613">
                  <w:pPr>
                    <w:jc w:val="center"/>
                    <w:rPr>
                      <w:rFonts w:ascii="Book Antiqua" w:hAnsi="Book Antiqua" w:cs="Book Antiqua"/>
                    </w:rPr>
                  </w:pPr>
                  <w:r w:rsidRPr="00105697">
                    <w:rPr>
                      <w:rFonts w:ascii="Book Antiqua" w:hAnsi="Book Antiqua" w:cs="Book Antiqua"/>
                    </w:rPr>
                    <w:t>Es ist die Zentrumhaltestelle von Mikepércs. Das ist die letzte Stadt voraus Debrecen. Von hier gibt es nur fünfzehn Minuten bis Debrecen.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Kép 6" o:spid="_x0000_s1039" type="#_x0000_t75" alt="mikepércs.PNG" style="position:absolute;margin-left:210.3pt;margin-top:364.65pt;width:325.9pt;height:141.45pt;z-index:251649024;visibility:visible;mso-position-horizontal-relative:margin;mso-position-vertical-relative:margin">
            <v:imagedata r:id="rId12" o:title="" croptop="1927f"/>
            <w10:wrap type="square" anchorx="margin" anchory="margin"/>
          </v:shape>
        </w:pict>
      </w:r>
      <w:r>
        <w:rPr>
          <w:noProof/>
          <w:lang w:eastAsia="hu-HU"/>
        </w:rPr>
        <w:pict>
          <v:shape id="_x0000_s1040" type="#_x0000_t202" style="position:absolute;margin-left:5.95pt;margin-top:58.7pt;width:209.3pt;height:153.95pt;z-index:251662336" stroked="f">
            <v:textbox style="mso-next-textbox:#_x0000_s1040;mso-fit-shape-to-text:t">
              <w:txbxContent>
                <w:p w:rsidR="00BC0E74" w:rsidRPr="00105697" w:rsidRDefault="00BC0E74" w:rsidP="00D27613">
                  <w:pPr>
                    <w:jc w:val="center"/>
                    <w:rPr>
                      <w:rFonts w:ascii="Book Antiqua" w:hAnsi="Book Antiqua" w:cs="Book Antiqua"/>
                    </w:rPr>
                  </w:pPr>
                  <w:r w:rsidRPr="00105697">
                    <w:rPr>
                      <w:rFonts w:ascii="Book Antiqua" w:hAnsi="Book Antiqua" w:cs="Book Antiqua"/>
                    </w:rPr>
                    <w:t>Auf dem Bild ist Sáránd. Das ist ein klein</w:t>
                  </w:r>
                  <w:r>
                    <w:rPr>
                      <w:rFonts w:ascii="Book Antiqua" w:hAnsi="Book Antiqua" w:cs="Book Antiqua"/>
                    </w:rPr>
                    <w:t>es</w:t>
                  </w:r>
                  <w:r w:rsidRPr="00105697">
                    <w:rPr>
                      <w:rFonts w:ascii="Book Antiqua" w:hAnsi="Book Antiqua" w:cs="Book Antiqua"/>
                    </w:rPr>
                    <w:t xml:space="preserve"> Dorf. Ich kann nicht so viel </w:t>
                  </w:r>
                  <w:r>
                    <w:rPr>
                      <w:rFonts w:ascii="Book Antiqua" w:hAnsi="Book Antiqua" w:cs="Book Antiqua"/>
                    </w:rPr>
                    <w:t>dar</w:t>
                  </w:r>
                  <w:r w:rsidRPr="00105697">
                    <w:rPr>
                      <w:rFonts w:ascii="Book Antiqua" w:hAnsi="Book Antiqua" w:cs="Book Antiqua"/>
                    </w:rPr>
                    <w:t>über sagen.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Kép 8" o:spid="_x0000_s1041" type="#_x0000_t75" alt="erőmű.PNG" style="position:absolute;margin-left:.55pt;margin-top:548.75pt;width:320.6pt;height:141.7pt;z-index:251651072;visibility:visible;mso-position-horizontal-relative:margin;mso-position-vertical-relative:margin">
            <v:imagedata r:id="rId13" o:title=""/>
            <w10:wrap type="square" anchorx="margin" anchory="margin"/>
          </v:shape>
        </w:pict>
      </w:r>
      <w:r>
        <w:br w:type="page"/>
      </w:r>
    </w:p>
    <w:p w:rsidR="00BC0E74" w:rsidRPr="008D4F8A" w:rsidRDefault="00BC0E74" w:rsidP="008D4F8A">
      <w:pPr>
        <w:tabs>
          <w:tab w:val="left" w:pos="1027"/>
        </w:tabs>
      </w:pPr>
      <w:r>
        <w:rPr>
          <w:noProof/>
          <w:lang w:eastAsia="hu-HU"/>
        </w:rPr>
        <w:pict>
          <v:shape id="_x0000_s1042" type="#_x0000_t202" style="position:absolute;margin-left:-297.55pt;margin-top:553.75pt;width:148.3pt;height:141.35pt;z-index:251668480" stroked="f">
            <v:textbox style="mso-next-textbox:#_x0000_s1042">
              <w:txbxContent>
                <w:p w:rsidR="00BC0E74" w:rsidRPr="00105697" w:rsidRDefault="00BC0E74" w:rsidP="00DA3EBC">
                  <w:pPr>
                    <w:jc w:val="center"/>
                    <w:rPr>
                      <w:rFonts w:ascii="Book Antiqua" w:hAnsi="Book Antiqua" w:cs="Book Antiqua"/>
                    </w:rPr>
                  </w:pPr>
                  <w:r>
                    <w:rPr>
                      <w:rFonts w:ascii="Book Antiqua" w:hAnsi="Book Antiqua" w:cs="Book Antiqua"/>
                      <w:lang w:eastAsia="hu-HU"/>
                    </w:rPr>
                    <w:t>Hier ist die</w:t>
                  </w:r>
                  <w:r w:rsidRPr="00105697">
                    <w:rPr>
                      <w:rFonts w:ascii="Book Antiqua" w:hAnsi="Book Antiqua" w:cs="Book Antiqua"/>
                      <w:lang w:eastAsia="hu-HU"/>
                    </w:rPr>
                    <w:t xml:space="preserve"> Bushaltestelle. Mein Bus </w:t>
                  </w:r>
                  <w:r w:rsidRPr="00105697">
                    <w:rPr>
                      <w:rFonts w:ascii="Book Antiqua" w:hAnsi="Book Antiqua" w:cs="Book Antiqua"/>
                    </w:rPr>
                    <w:t>fährt von</w:t>
                  </w:r>
                  <w:r>
                    <w:rPr>
                      <w:rFonts w:ascii="Book Antiqua" w:hAnsi="Book Antiqua" w:cs="Book Antiqua"/>
                    </w:rPr>
                    <w:t xml:space="preserve"> der</w:t>
                  </w:r>
                  <w:r w:rsidRPr="00105697">
                    <w:rPr>
                      <w:rFonts w:ascii="Book Antiqua" w:hAnsi="Book Antiqua" w:cs="Book Antiqua"/>
                    </w:rPr>
                    <w:t xml:space="preserve"> Haltestelle „7„ oder „8” ab. Meistens gi</w:t>
                  </w:r>
                  <w:r>
                    <w:rPr>
                      <w:rFonts w:ascii="Book Antiqua" w:hAnsi="Book Antiqua" w:cs="Book Antiqua"/>
                    </w:rPr>
                    <w:t>bt es sehr viele Menschen i</w:t>
                  </w:r>
                  <w:r w:rsidRPr="00105697">
                    <w:rPr>
                      <w:rFonts w:ascii="Book Antiqua" w:hAnsi="Book Antiqua" w:cs="Book Antiqua"/>
                    </w:rPr>
                    <w:t>m Bus, aber</w:t>
                  </w:r>
                  <w:r>
                    <w:rPr>
                      <w:rFonts w:ascii="Book Antiqua" w:hAnsi="Book Antiqua" w:cs="Book Antiqua"/>
                    </w:rPr>
                    <w:t xml:space="preserve"> </w:t>
                  </w:r>
                  <w:r w:rsidRPr="00105697">
                    <w:rPr>
                      <w:rFonts w:ascii="Book Antiqua" w:hAnsi="Book Antiqua" w:cs="Book Antiqua"/>
                    </w:rPr>
                    <w:t>ich habe immer</w:t>
                  </w:r>
                  <w:r>
                    <w:rPr>
                      <w:rFonts w:ascii="Book Antiqua" w:hAnsi="Book Antiqua" w:cs="Book Antiqua"/>
                    </w:rPr>
                    <w:t xml:space="preserve"> einen</w:t>
                  </w:r>
                  <w:r w:rsidRPr="00105697">
                    <w:rPr>
                      <w:rFonts w:ascii="Book Antiqua" w:hAnsi="Book Antiqua" w:cs="Book Antiqua"/>
                    </w:rPr>
                    <w:t xml:space="preserve"> Sitzplatz.</w:t>
                  </w:r>
                </w:p>
                <w:p w:rsidR="00BC0E74" w:rsidRPr="00DA3EBC" w:rsidRDefault="00BC0E74" w:rsidP="00DA3EBC"/>
              </w:txbxContent>
            </v:textbox>
          </v:shape>
        </w:pict>
      </w:r>
      <w:r>
        <w:rPr>
          <w:noProof/>
          <w:lang w:eastAsia="hu-HU"/>
        </w:rPr>
        <w:pict>
          <v:shape id="Kép 10" o:spid="_x0000_s1043" type="#_x0000_t75" alt="buszvég.PNG" style="position:absolute;margin-left:210.3pt;margin-top:544.35pt;width:327.15pt;height:141.45pt;z-index:251653120;visibility:visible;mso-position-horizontal-relative:margin;mso-position-vertical-relative:margin">
            <v:imagedata r:id="rId14" o:title=""/>
            <w10:wrap type="square" anchorx="margin" anchory="margin"/>
          </v:shape>
        </w:pict>
      </w:r>
      <w:r>
        <w:rPr>
          <w:noProof/>
          <w:lang w:eastAsia="hu-HU"/>
        </w:rPr>
        <w:pict>
          <v:shape id="_x0000_s1044" type="#_x0000_t202" style="position:absolute;margin-left:30.45pt;margin-top:365.45pt;width:149pt;height:141.35pt;z-index:251667456" stroked="f">
            <v:textbox style="mso-next-textbox:#_x0000_s1044">
              <w:txbxContent>
                <w:p w:rsidR="00BC0E74" w:rsidRPr="00105697" w:rsidRDefault="00BC0E74" w:rsidP="00DA3EBC">
                  <w:pPr>
                    <w:jc w:val="center"/>
                    <w:rPr>
                      <w:rFonts w:ascii="Book Antiqua" w:hAnsi="Book Antiqua" w:cs="Book Antiqua"/>
                    </w:rPr>
                  </w:pP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Von</w:t>
                  </w:r>
                  <w:r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 dem Rathaus gehe ich zu Fuss auf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 der</w:t>
                  </w:r>
                  <w:r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 Széchenyistraße oder steige  in einen Bus ein. Der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 </w:t>
                  </w:r>
                  <w:r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Weg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 ist fünf-zehn Minuten zu F</w:t>
                  </w:r>
                  <w:r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uß. Endlich bin ich an der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 Bushaltestelle.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45" type="#_x0000_t202" style="position:absolute;margin-left:34.2pt;margin-top:3.6pt;width:135.25pt;height:135.85pt;z-index:251665408" stroked="f">
            <v:textbox style="mso-next-textbox:#_x0000_s1045">
              <w:txbxContent>
                <w:p w:rsidR="00BC0E74" w:rsidRPr="00105697" w:rsidRDefault="00BC0E74" w:rsidP="00494DD3">
                  <w:pPr>
                    <w:jc w:val="center"/>
                    <w:rPr>
                      <w:rFonts w:ascii="Book Antiqua" w:hAnsi="Book Antiqua" w:cs="Book Antiqua"/>
                    </w:rPr>
                  </w:pPr>
                  <w:r w:rsidRPr="00105697">
                    <w:rPr>
                      <w:rFonts w:ascii="Book Antiqua" w:hAnsi="Book Antiqua" w:cs="Book Antiqua"/>
                    </w:rPr>
                    <w:t>Hier ist de</w:t>
                  </w:r>
                  <w:r>
                    <w:rPr>
                      <w:rFonts w:ascii="Book Antiqua" w:hAnsi="Book Antiqua" w:cs="Book Antiqua"/>
                    </w:rPr>
                    <w:t>r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 Groß</w:t>
                  </w:r>
                  <w:r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bahnhof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.</w:t>
                  </w:r>
                  <w:r w:rsidRPr="00105697">
                    <w:rPr>
                      <w:rFonts w:ascii="Book Antiqua" w:hAnsi="Book Antiqua" w:cs="Book Antiqua"/>
                    </w:rPr>
                    <w:t xml:space="preserve"> Ich steige </w:t>
                  </w:r>
                  <w:r>
                    <w:rPr>
                      <w:rFonts w:ascii="Book Antiqua" w:hAnsi="Book Antiqua" w:cs="Book Antiqua"/>
                    </w:rPr>
                    <w:t xml:space="preserve">in </w:t>
                  </w:r>
                  <w:r w:rsidRPr="00105697">
                    <w:rPr>
                      <w:rFonts w:ascii="Book Antiqua" w:hAnsi="Book Antiqua" w:cs="Book Antiqua"/>
                    </w:rPr>
                    <w:t>die Stra</w:t>
                  </w:r>
                  <w:r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ßenbahn hier um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 und </w:t>
                  </w:r>
                  <w:r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fahre etwa fünfzehn Haltestellen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. Die Fahrt </w:t>
                  </w:r>
                  <w:r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dauert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 zwanzig Minuten mit der </w:t>
                  </w:r>
                  <w:r w:rsidRPr="00105697">
                    <w:rPr>
                      <w:rFonts w:ascii="Book Antiqua" w:hAnsi="Book Antiqua" w:cs="Book Antiqua"/>
                    </w:rPr>
                    <w:t>Stra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ßenbahn.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46" type="#_x0000_t202" style="position:absolute;margin-left:-288.75pt;margin-top:188.75pt;width:135.25pt;height:130.8pt;z-index:251666432" stroked="f">
            <v:textbox style="mso-next-textbox:#_x0000_s1046">
              <w:txbxContent>
                <w:p w:rsidR="00BC0E74" w:rsidRPr="00105697" w:rsidRDefault="00BC0E74" w:rsidP="00494DD3">
                  <w:pPr>
                    <w:jc w:val="center"/>
                    <w:rPr>
                      <w:rFonts w:ascii="Book Antiqua" w:hAnsi="Book Antiqua" w:cs="Book Antiqua"/>
                    </w:rPr>
                  </w:pPr>
                  <w:r w:rsidRPr="00105697">
                    <w:rPr>
                      <w:rFonts w:ascii="Book Antiqua" w:hAnsi="Book Antiqua" w:cs="Book Antiqua"/>
                    </w:rPr>
                    <w:t xml:space="preserve">Nachmittags </w:t>
                  </w:r>
                  <w:r>
                    <w:rPr>
                      <w:rFonts w:ascii="Book Antiqua" w:hAnsi="Book Antiqua" w:cs="Book Antiqua"/>
                    </w:rPr>
                    <w:t>fahre</w:t>
                  </w:r>
                  <w:r w:rsidRPr="00105697">
                    <w:rPr>
                      <w:rFonts w:ascii="Book Antiqua" w:hAnsi="Book Antiqua" w:cs="Book Antiqua"/>
                    </w:rPr>
                    <w:t xml:space="preserve"> ich bis zum Rathaus mit der Stra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ßenbahn. Manchmal gehe ich</w:t>
                  </w:r>
                  <w:r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 zu Fuß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 zurück zu</w:t>
                  </w:r>
                  <w:r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m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 Groß</w:t>
                  </w:r>
                  <w:r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bahnhof. Ich mache es nicht gern, weil  es dann keinen Sitzplatz i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m Bus</w:t>
                  </w:r>
                  <w:r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 xml:space="preserve"> gibt</w:t>
                  </w:r>
                  <w:r w:rsidRPr="00105697">
                    <w:rPr>
                      <w:rFonts w:ascii="Book Antiqua" w:hAnsi="Book Antiqua" w:cs="Book Antiqua"/>
                      <w:color w:val="333333"/>
                      <w:lang w:eastAsia="hu-HU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Kép 11" o:spid="_x0000_s1047" type="#_x0000_t75" alt="városháza.PNG" style="position:absolute;margin-left:217.8pt;margin-top:179.35pt;width:311.8pt;height:141.45pt;z-index:251654144;visibility:visible;mso-position-horizontal-relative:margin;mso-position-vertical-relative:margin">
            <v:imagedata r:id="rId15" o:title=""/>
            <w10:wrap type="square" anchorx="margin" anchory="margin"/>
          </v:shape>
        </w:pict>
      </w:r>
      <w:r>
        <w:rPr>
          <w:noProof/>
          <w:lang w:eastAsia="hu-HU"/>
        </w:rPr>
        <w:pict>
          <v:shape id="Kép 12" o:spid="_x0000_s1048" type="#_x0000_t75" alt="széchenyi.PNG" style="position:absolute;margin-left:1.8pt;margin-top:361.55pt;width:325pt;height:141.45pt;z-index:251655168;visibility:visible;mso-position-horizontal-relative:margin;mso-position-vertical-relative:margin">
            <v:imagedata r:id="rId16" o:title=""/>
            <w10:wrap type="square" anchorx="margin" anchory="margin"/>
          </v:shape>
        </w:pict>
      </w:r>
      <w:r>
        <w:rPr>
          <w:noProof/>
          <w:lang w:eastAsia="hu-HU"/>
        </w:rPr>
        <w:pict>
          <v:shape id="Kép 9" o:spid="_x0000_s1049" type="#_x0000_t75" alt="nagyálló.PNG" style="position:absolute;margin-left:0;margin-top:0;width:329.35pt;height:141.5pt;z-index:251652096;visibility:visible;mso-position-horizontal:left;mso-position-horizontal-relative:margin;mso-position-vertical:top;mso-position-vertical-relative:margin">
            <v:imagedata r:id="rId17" o:title="" croptop="1254f"/>
            <w10:wrap type="square" anchorx="margin" anchory="margin"/>
          </v:shape>
        </w:pict>
      </w:r>
    </w:p>
    <w:sectPr w:rsidR="00BC0E74" w:rsidRPr="008D4F8A" w:rsidSect="008D4F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0E74" w:rsidRDefault="00BC0E74" w:rsidP="008D4F8A">
      <w:pPr>
        <w:spacing w:after="0" w:line="240" w:lineRule="auto"/>
      </w:pPr>
      <w:r>
        <w:separator/>
      </w:r>
    </w:p>
  </w:endnote>
  <w:endnote w:type="continuationSeparator" w:id="0">
    <w:p w:rsidR="00BC0E74" w:rsidRDefault="00BC0E74" w:rsidP="008D4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0E74" w:rsidRDefault="00BC0E74" w:rsidP="008D4F8A">
      <w:pPr>
        <w:spacing w:after="0" w:line="240" w:lineRule="auto"/>
      </w:pPr>
      <w:r>
        <w:separator/>
      </w:r>
    </w:p>
  </w:footnote>
  <w:footnote w:type="continuationSeparator" w:id="0">
    <w:p w:rsidR="00BC0E74" w:rsidRDefault="00BC0E74" w:rsidP="008D4F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4F8A"/>
    <w:rsid w:val="000701A0"/>
    <w:rsid w:val="000D522B"/>
    <w:rsid w:val="00105697"/>
    <w:rsid w:val="00260CFB"/>
    <w:rsid w:val="00332C00"/>
    <w:rsid w:val="0033485E"/>
    <w:rsid w:val="003C26BE"/>
    <w:rsid w:val="003E2ECD"/>
    <w:rsid w:val="00472D11"/>
    <w:rsid w:val="00491784"/>
    <w:rsid w:val="00494DD3"/>
    <w:rsid w:val="004C18E7"/>
    <w:rsid w:val="005D3B7E"/>
    <w:rsid w:val="00657240"/>
    <w:rsid w:val="008D138A"/>
    <w:rsid w:val="008D4F8A"/>
    <w:rsid w:val="00AA52D4"/>
    <w:rsid w:val="00B973D9"/>
    <w:rsid w:val="00BA719F"/>
    <w:rsid w:val="00BC0E74"/>
    <w:rsid w:val="00C673D8"/>
    <w:rsid w:val="00CE425D"/>
    <w:rsid w:val="00D03886"/>
    <w:rsid w:val="00D27613"/>
    <w:rsid w:val="00DA3EBC"/>
    <w:rsid w:val="00DE2807"/>
    <w:rsid w:val="00ED7383"/>
    <w:rsid w:val="00F63CE4"/>
    <w:rsid w:val="00F67235"/>
    <w:rsid w:val="00F7171E"/>
    <w:rsid w:val="00FC7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CE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D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4F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8D4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D4F8A"/>
  </w:style>
  <w:style w:type="paragraph" w:styleId="Footer">
    <w:name w:val="footer"/>
    <w:basedOn w:val="Normal"/>
    <w:link w:val="FooterChar"/>
    <w:uiPriority w:val="99"/>
    <w:semiHidden/>
    <w:rsid w:val="008D4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D4F8A"/>
  </w:style>
  <w:style w:type="character" w:styleId="Strong">
    <w:name w:val="Strong"/>
    <w:basedOn w:val="DefaultParagraphFont"/>
    <w:uiPriority w:val="99"/>
    <w:qFormat/>
    <w:rsid w:val="005D3B7E"/>
    <w:rPr>
      <w:b/>
      <w:bCs/>
    </w:rPr>
  </w:style>
  <w:style w:type="character" w:styleId="Hyperlink">
    <w:name w:val="Hyperlink"/>
    <w:basedOn w:val="DefaultParagraphFont"/>
    <w:uiPriority w:val="99"/>
    <w:rsid w:val="005D3B7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D276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391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111</TotalTime>
  <Pages>3</Pages>
  <Words>12</Words>
  <Characters>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.</cp:lastModifiedBy>
  <cp:revision>10</cp:revision>
  <dcterms:created xsi:type="dcterms:W3CDTF">2016-05-10T18:07:00Z</dcterms:created>
  <dcterms:modified xsi:type="dcterms:W3CDTF">2016-05-21T21:03:00Z</dcterms:modified>
</cp:coreProperties>
</file>